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A5F" w:rsidRPr="001A7D5B" w:rsidRDefault="00837A5F" w:rsidP="001A7D5B">
      <w:pPr>
        <w:spacing w:line="276" w:lineRule="auto"/>
        <w:jc w:val="both"/>
        <w:rPr>
          <w:b/>
        </w:rPr>
      </w:pPr>
      <w:r w:rsidRPr="001A7D5B">
        <w:rPr>
          <w:b/>
        </w:rPr>
        <w:t xml:space="preserve">NEMA: </w:t>
      </w:r>
      <w:r w:rsidRPr="001A7D5B">
        <w:rPr>
          <w:i/>
        </w:rPr>
        <w:t xml:space="preserve">Declaratoria Judicial de </w:t>
      </w:r>
      <w:r>
        <w:rPr>
          <w:i/>
        </w:rPr>
        <w:t>Perdida</w:t>
      </w:r>
      <w:r w:rsidRPr="001A7D5B">
        <w:rPr>
          <w:i/>
        </w:rPr>
        <w:t xml:space="preserve"> de Autoridad Parental</w:t>
      </w:r>
    </w:p>
    <w:p w:rsidR="00837A5F" w:rsidRPr="001A7D5B" w:rsidRDefault="00837A5F" w:rsidP="001A7D5B">
      <w:pPr>
        <w:spacing w:line="276" w:lineRule="auto"/>
        <w:jc w:val="both"/>
        <w:rPr>
          <w:b/>
        </w:rPr>
      </w:pPr>
      <w:r w:rsidRPr="001A7D5B">
        <w:rPr>
          <w:b/>
        </w:rPr>
        <w:t xml:space="preserve">SEÑORA JUEZA DEL JUZGADO DE FAMILIA </w:t>
      </w:r>
    </w:p>
    <w:p w:rsidR="00837A5F" w:rsidRPr="001A7D5B" w:rsidRDefault="00837A5F" w:rsidP="001A7D5B">
      <w:pPr>
        <w:spacing w:line="276" w:lineRule="auto"/>
        <w:jc w:val="both"/>
        <w:rPr>
          <w:b/>
        </w:rPr>
      </w:pPr>
      <w:r w:rsidRPr="001A7D5B">
        <w:rPr>
          <w:b/>
        </w:rPr>
        <w:t xml:space="preserve">DEL DISTRITO JUDICIAL DE </w:t>
      </w:r>
      <w:r>
        <w:rPr>
          <w:b/>
        </w:rPr>
        <w:t>*</w:t>
      </w:r>
    </w:p>
    <w:p w:rsidR="00837A5F" w:rsidRPr="001A7D5B" w:rsidRDefault="00837A5F" w:rsidP="001A7D5B">
      <w:pPr>
        <w:spacing w:line="276" w:lineRule="auto"/>
        <w:jc w:val="both"/>
        <w:rPr>
          <w:b/>
        </w:rPr>
      </w:pPr>
    </w:p>
    <w:p w:rsidR="00837A5F" w:rsidRPr="001A7D5B" w:rsidRDefault="00837A5F" w:rsidP="001A7D5B">
      <w:pPr>
        <w:spacing w:line="360" w:lineRule="auto"/>
        <w:ind w:firstLine="709"/>
        <w:jc w:val="both"/>
      </w:pPr>
      <w:r>
        <w:rPr>
          <w:b/>
          <w:bCs/>
        </w:rPr>
        <w:t>NOMBRE DEL ABOGADO</w:t>
      </w:r>
      <w:r w:rsidRPr="001A7D5B">
        <w:t xml:space="preserve">, de </w:t>
      </w:r>
      <w:r>
        <w:t>*</w:t>
      </w:r>
      <w:r w:rsidRPr="001A7D5B">
        <w:t xml:space="preserve"> años edad, Abogado, del domicilio de esta Ciudad, en este Departamento de </w:t>
      </w:r>
      <w:r>
        <w:t>*</w:t>
      </w:r>
      <w:r w:rsidRPr="001A7D5B">
        <w:t xml:space="preserve">, que me identifico por medio de mi Documento Único de Identidad Numero: </w:t>
      </w:r>
      <w:r>
        <w:t>*</w:t>
      </w:r>
      <w:r w:rsidRPr="001A7D5B">
        <w:t xml:space="preserve"> - </w:t>
      </w:r>
      <w:r>
        <w:t>*</w:t>
      </w:r>
      <w:r w:rsidRPr="001A7D5B">
        <w:t xml:space="preserve">, con Numero de Identificación Tributaria: </w:t>
      </w:r>
      <w:r>
        <w:t>*</w:t>
      </w:r>
      <w:r w:rsidRPr="001A7D5B">
        <w:t xml:space="preserve"> - </w:t>
      </w:r>
      <w:r>
        <w:t>*</w:t>
      </w:r>
      <w:r w:rsidRPr="001A7D5B">
        <w:t xml:space="preserve"> - </w:t>
      </w:r>
      <w:r>
        <w:t>*</w:t>
      </w:r>
      <w:r w:rsidRPr="001A7D5B">
        <w:t xml:space="preserve"> - </w:t>
      </w:r>
      <w:r>
        <w:t>*</w:t>
      </w:r>
      <w:r w:rsidRPr="001A7D5B">
        <w:t xml:space="preserve"> y carne de abogado Numero: </w:t>
      </w:r>
      <w:r>
        <w:t>*</w:t>
      </w:r>
      <w:r w:rsidRPr="001A7D5B">
        <w:rPr>
          <w:kern w:val="28"/>
        </w:rPr>
        <w:t xml:space="preserve">, </w:t>
      </w:r>
      <w:r w:rsidRPr="001A7D5B">
        <w:rPr>
          <w:lang w:val="es-MX"/>
        </w:rPr>
        <w:t xml:space="preserve"> Y no</w:t>
      </w:r>
      <w:r w:rsidRPr="001A7D5B">
        <w:t xml:space="preserve"> concurriendo en ninguna de las inhabilidades para el ejercicio de la procuración señalados en el artículo 67 del Código de Procesal Civil y Mercantil. </w:t>
      </w:r>
      <w:r w:rsidRPr="001A7D5B">
        <w:rPr>
          <w:lang w:val="es-MX"/>
        </w:rPr>
        <w:t>A</w:t>
      </w:r>
      <w:r w:rsidRPr="001A7D5B">
        <w:rPr>
          <w:kern w:val="28"/>
        </w:rPr>
        <w:t xml:space="preserve"> usted con el debido respeto </w:t>
      </w:r>
      <w:r w:rsidRPr="001A7D5B">
        <w:rPr>
          <w:b/>
          <w:bCs/>
          <w:kern w:val="28"/>
        </w:rPr>
        <w:t>LE MANIFIESTO:</w:t>
      </w:r>
      <w:r w:rsidRPr="001A7D5B">
        <w:rPr>
          <w:kern w:val="28"/>
        </w:rPr>
        <w:t xml:space="preserve"> </w:t>
      </w:r>
    </w:p>
    <w:p w:rsidR="00837A5F" w:rsidRPr="001A7D5B" w:rsidRDefault="00837A5F" w:rsidP="001A7D5B">
      <w:pPr>
        <w:spacing w:line="360" w:lineRule="auto"/>
        <w:ind w:firstLine="709"/>
        <w:jc w:val="both"/>
      </w:pPr>
      <w:r w:rsidRPr="001A7D5B">
        <w:rPr>
          <w:b/>
        </w:rPr>
        <w:t xml:space="preserve"> </w:t>
      </w:r>
      <w:r w:rsidRPr="001A7D5B">
        <w:t xml:space="preserve"> </w:t>
      </w:r>
    </w:p>
    <w:p w:rsidR="00837A5F" w:rsidRDefault="00837A5F" w:rsidP="001A7D5B">
      <w:pPr>
        <w:numPr>
          <w:ilvl w:val="0"/>
          <w:numId w:val="1"/>
        </w:numPr>
        <w:spacing w:line="360" w:lineRule="auto"/>
        <w:jc w:val="both"/>
      </w:pPr>
      <w:r w:rsidRPr="001A7D5B">
        <w:t xml:space="preserve">Que tal como lo compruebo con el Testimonio de Poder General Judicial con Cláusula Especial otorgado en esta ciudad a las </w:t>
      </w:r>
      <w:r>
        <w:t>*</w:t>
      </w:r>
      <w:r w:rsidRPr="001A7D5B">
        <w:t xml:space="preserve"> horas del día </w:t>
      </w:r>
      <w:r>
        <w:t>*</w:t>
      </w:r>
      <w:r w:rsidRPr="001A7D5B">
        <w:t xml:space="preserve"> de </w:t>
      </w:r>
      <w:r>
        <w:t>*</w:t>
      </w:r>
      <w:r w:rsidRPr="001A7D5B">
        <w:t xml:space="preserve"> de dos mil once, ante los oficios notariales del Licenciado </w:t>
      </w:r>
      <w:r>
        <w:t>*</w:t>
      </w:r>
      <w:r w:rsidRPr="001A7D5B">
        <w:t xml:space="preserve"> a mi favor</w:t>
      </w:r>
      <w:r>
        <w:t>(En este caso debes relacionar el poder que te envíe tu representada</w:t>
      </w:r>
      <w:r w:rsidRPr="001A7D5B">
        <w:t xml:space="preserve">, soy apoderado de la señora </w:t>
      </w:r>
      <w:r>
        <w:rPr>
          <w:b/>
          <w:bCs/>
        </w:rPr>
        <w:t>*</w:t>
      </w:r>
      <w:r w:rsidRPr="001A7D5B">
        <w:rPr>
          <w:b/>
        </w:rPr>
        <w:t xml:space="preserve">, </w:t>
      </w:r>
      <w:r w:rsidRPr="001A7D5B">
        <w:t xml:space="preserve">de </w:t>
      </w:r>
      <w:r>
        <w:t>*</w:t>
      </w:r>
      <w:r w:rsidRPr="001A7D5B">
        <w:t xml:space="preserve"> años de edad, </w:t>
      </w:r>
      <w:r>
        <w:t>*</w:t>
      </w:r>
      <w:r w:rsidRPr="001A7D5B">
        <w:t xml:space="preserve">, del domicilio de </w:t>
      </w:r>
      <w:smartTag w:uri="urn:schemas-microsoft-com:office:smarttags" w:element="PersonName">
        <w:smartTagPr>
          <w:attr w:name="ProductID" w:val="la Ciudad"/>
        </w:smartTagPr>
        <w:r w:rsidRPr="001A7D5B">
          <w:t>la Ciudad</w:t>
        </w:r>
      </w:smartTag>
      <w:r w:rsidRPr="001A7D5B">
        <w:t xml:space="preserve"> </w:t>
      </w:r>
      <w:r>
        <w:t>y</w:t>
      </w:r>
      <w:r w:rsidRPr="001A7D5B">
        <w:t xml:space="preserve"> Departamento de </w:t>
      </w:r>
      <w:r>
        <w:t>*</w:t>
      </w:r>
      <w:r w:rsidRPr="001A7D5B">
        <w:t xml:space="preserve">, </w:t>
      </w:r>
      <w:r>
        <w:t>portadora de su</w:t>
      </w:r>
      <w:r w:rsidRPr="001A7D5B">
        <w:t xml:space="preserve"> Documento Único de Identidad número: </w:t>
      </w:r>
      <w:r>
        <w:t>*</w:t>
      </w:r>
      <w:r w:rsidRPr="001A7D5B">
        <w:t xml:space="preserve"> – </w:t>
      </w:r>
      <w:r>
        <w:t>* y Numero de Identificación Tributaria * – * – * - *</w:t>
      </w:r>
      <w:r w:rsidRPr="001A7D5B">
        <w:t xml:space="preserve">, y vengo a demandar en </w:t>
      </w:r>
      <w:r w:rsidRPr="001A7D5B">
        <w:rPr>
          <w:b/>
        </w:rPr>
        <w:t xml:space="preserve">PROCESO DE DECLARATORIA JUDICIAL DE </w:t>
      </w:r>
      <w:r>
        <w:rPr>
          <w:b/>
        </w:rPr>
        <w:t>PERDIDA</w:t>
      </w:r>
      <w:r w:rsidRPr="001A7D5B">
        <w:rPr>
          <w:b/>
        </w:rPr>
        <w:t xml:space="preserve"> DE AUTORIDAD PARENTAL</w:t>
      </w:r>
      <w:r w:rsidRPr="001A7D5B">
        <w:t xml:space="preserve"> al señor </w:t>
      </w:r>
      <w:r>
        <w:rPr>
          <w:b/>
        </w:rPr>
        <w:t>*</w:t>
      </w:r>
      <w:r w:rsidRPr="001A7D5B">
        <w:rPr>
          <w:b/>
        </w:rPr>
        <w:t xml:space="preserve">, </w:t>
      </w:r>
      <w:r w:rsidRPr="001A7D5B">
        <w:t>mayor de edad</w:t>
      </w:r>
      <w:r>
        <w:t xml:space="preserve">, empleado, </w:t>
      </w:r>
      <w:r w:rsidRPr="001A7D5B">
        <w:t xml:space="preserve">de </w:t>
      </w:r>
      <w:r w:rsidRPr="00321D68">
        <w:t>ultimo domicilio conocido</w:t>
      </w:r>
      <w:r>
        <w:t xml:space="preserve"> en la</w:t>
      </w:r>
      <w:r w:rsidRPr="00321D68">
        <w:t xml:space="preserve"> </w:t>
      </w:r>
      <w:r>
        <w:t>*</w:t>
      </w:r>
      <w:r w:rsidRPr="00321D68">
        <w:t xml:space="preserve"> Avenida Norte Numero </w:t>
      </w:r>
      <w:r>
        <w:t>*</w:t>
      </w:r>
      <w:r w:rsidRPr="00321D68">
        <w:t xml:space="preserve"> Barrio </w:t>
      </w:r>
      <w:r>
        <w:t>*</w:t>
      </w:r>
      <w:r w:rsidRPr="00321D68">
        <w:t xml:space="preserve"> de esta ciudad</w:t>
      </w:r>
      <w:r>
        <w:t xml:space="preserve"> en este departamento de *</w:t>
      </w:r>
      <w:r w:rsidRPr="00321D68">
        <w:t>, hoy</w:t>
      </w:r>
      <w:r w:rsidRPr="001A7D5B">
        <w:t xml:space="preserve"> de domicilio y paradero ignorado.-  </w:t>
      </w:r>
    </w:p>
    <w:p w:rsidR="00837A5F" w:rsidRPr="001A7D5B" w:rsidRDefault="00837A5F" w:rsidP="001A7D5B">
      <w:pPr>
        <w:numPr>
          <w:ilvl w:val="0"/>
          <w:numId w:val="1"/>
        </w:numPr>
        <w:spacing w:line="360" w:lineRule="auto"/>
        <w:jc w:val="both"/>
        <w:rPr>
          <w:b/>
        </w:rPr>
      </w:pPr>
      <w:r w:rsidRPr="001A7D5B">
        <w:t xml:space="preserve">Mi representada es madre de </w:t>
      </w:r>
      <w:r>
        <w:rPr>
          <w:b/>
        </w:rPr>
        <w:t>*</w:t>
      </w:r>
      <w:r w:rsidRPr="001A7D5B">
        <w:t xml:space="preserve">, quien nació el día </w:t>
      </w:r>
      <w:r>
        <w:t>*</w:t>
      </w:r>
      <w:r w:rsidRPr="001A7D5B">
        <w:t xml:space="preserve"> del mes de </w:t>
      </w:r>
      <w:r>
        <w:t>*</w:t>
      </w:r>
      <w:r w:rsidRPr="001A7D5B">
        <w:t xml:space="preserve"> de</w:t>
      </w:r>
      <w:r>
        <w:t xml:space="preserve"> mil novecientos</w:t>
      </w:r>
      <w:r w:rsidRPr="001A7D5B">
        <w:t xml:space="preserve"> noventa y ocho, así consta en </w:t>
      </w:r>
      <w:smartTag w:uri="urn:schemas-microsoft-com:office:smarttags" w:element="PersonName">
        <w:smartTagPr>
          <w:attr w:name="ProductID" w:val="la Certificación"/>
        </w:smartTagPr>
        <w:r w:rsidRPr="001A7D5B">
          <w:t>la Certificación</w:t>
        </w:r>
      </w:smartTag>
      <w:r w:rsidRPr="001A7D5B">
        <w:t xml:space="preserve"> de Partida de Nacimiento emitida por </w:t>
      </w:r>
      <w:smartTag w:uri="urn:schemas-microsoft-com:office:smarttags" w:element="PersonName">
        <w:smartTagPr>
          <w:attr w:name="ProductID" w:val="la Jefe"/>
        </w:smartTagPr>
        <w:r w:rsidRPr="001A7D5B">
          <w:t>la Jefe</w:t>
        </w:r>
      </w:smartTag>
      <w:r w:rsidRPr="001A7D5B">
        <w:t xml:space="preserve"> del Registro del Estado Familiar de </w:t>
      </w:r>
      <w:smartTag w:uri="urn:schemas-microsoft-com:office:smarttags" w:element="PersonName">
        <w:smartTagPr>
          <w:attr w:name="ProductID" w:val="la Alcaldía Municipal"/>
        </w:smartTagPr>
        <w:r w:rsidRPr="001A7D5B">
          <w:t>la Alcaldía Municipal</w:t>
        </w:r>
      </w:smartTag>
      <w:r w:rsidRPr="001A7D5B">
        <w:t xml:space="preserve"> de esta ciudad</w:t>
      </w:r>
      <w:r>
        <w:t>;</w:t>
      </w:r>
      <w:r w:rsidRPr="001A7D5B">
        <w:t xml:space="preserve"> y siendo reconocida </w:t>
      </w:r>
      <w:r>
        <w:t>como</w:t>
      </w:r>
      <w:r w:rsidRPr="001A7D5B">
        <w:t xml:space="preserve"> hija por el</w:t>
      </w:r>
      <w:r>
        <w:t xml:space="preserve"> </w:t>
      </w:r>
      <w:r w:rsidRPr="001A7D5B">
        <w:t xml:space="preserve">señor </w:t>
      </w:r>
      <w:r>
        <w:t>*</w:t>
      </w:r>
      <w:r w:rsidRPr="001A7D5B">
        <w:t>, quien desde el me</w:t>
      </w:r>
      <w:r>
        <w:t xml:space="preserve">s de junio del año dos mil uno </w:t>
      </w:r>
      <w:r w:rsidRPr="001A7D5B">
        <w:t xml:space="preserve">se conoce que partió hacia los Estados Unidos de Norteamérica y </w:t>
      </w:r>
      <w:r>
        <w:t>de quien</w:t>
      </w:r>
      <w:r w:rsidRPr="001A7D5B">
        <w:t xml:space="preserve"> </w:t>
      </w:r>
      <w:r>
        <w:t xml:space="preserve">hoy </w:t>
      </w:r>
      <w:r w:rsidRPr="001A7D5B">
        <w:t>se desconoce su paradero</w:t>
      </w:r>
      <w:r>
        <w:t>;</w:t>
      </w:r>
      <w:r w:rsidRPr="001A7D5B">
        <w:t xml:space="preserve"> </w:t>
      </w:r>
      <w:r>
        <w:t xml:space="preserve">en aquel momento la niña quedo </w:t>
      </w:r>
      <w:r w:rsidRPr="001A7D5B">
        <w:t>al cuido y guarda de mi mandante</w:t>
      </w:r>
      <w:r>
        <w:t>, quien ha mantenido la capacidad de dar el afecto necesario para lograr su desarrollo físico, espiritual, psicológico, moral y social hasta hoy en día.</w:t>
      </w:r>
      <w:r w:rsidRPr="001A7D5B">
        <w:t xml:space="preserve"> </w:t>
      </w:r>
      <w:r>
        <w:t>La niña se encuentra</w:t>
      </w:r>
      <w:r w:rsidRPr="001A7D5B">
        <w:t xml:space="preserve"> </w:t>
      </w:r>
      <w:r w:rsidRPr="001A7D5B">
        <w:rPr>
          <w:b/>
        </w:rPr>
        <w:t>total</w:t>
      </w:r>
      <w:r w:rsidRPr="001A7D5B">
        <w:t xml:space="preserve"> </w:t>
      </w:r>
      <w:r w:rsidRPr="001A7D5B">
        <w:rPr>
          <w:b/>
        </w:rPr>
        <w:t xml:space="preserve">abandono por </w:t>
      </w:r>
      <w:r>
        <w:rPr>
          <w:b/>
        </w:rPr>
        <w:t xml:space="preserve">parte de </w:t>
      </w:r>
      <w:r w:rsidRPr="001A7D5B">
        <w:rPr>
          <w:b/>
        </w:rPr>
        <w:t xml:space="preserve">su padre </w:t>
      </w:r>
      <w:r w:rsidRPr="001A7D5B">
        <w:t>señor</w:t>
      </w:r>
      <w:r w:rsidRPr="001A7D5B">
        <w:rPr>
          <w:b/>
        </w:rPr>
        <w:t xml:space="preserve"> </w:t>
      </w:r>
      <w:r>
        <w:rPr>
          <w:b/>
        </w:rPr>
        <w:t>*</w:t>
      </w:r>
      <w:r w:rsidRPr="001A7D5B">
        <w:t xml:space="preserve">, </w:t>
      </w:r>
      <w:r>
        <w:t xml:space="preserve">quien no ha mostrado interés por tener un acercamiento para con su hija; </w:t>
      </w:r>
      <w:r w:rsidRPr="001A7D5B">
        <w:t>est</w:t>
      </w:r>
      <w:r>
        <w:t xml:space="preserve">a circunstancia </w:t>
      </w:r>
      <w:r w:rsidRPr="001A7D5B">
        <w:t xml:space="preserve">da lugar a lo que establece el ordinal 2º del art. 240 del Código de Familia, requisito indispensable para que se declare la perdida de autoridad parental sobre la niña en mención. </w:t>
      </w:r>
    </w:p>
    <w:p w:rsidR="00837A5F" w:rsidRDefault="00837A5F" w:rsidP="001A7D5B">
      <w:pPr>
        <w:numPr>
          <w:ilvl w:val="0"/>
          <w:numId w:val="1"/>
        </w:numPr>
        <w:spacing w:line="360" w:lineRule="auto"/>
        <w:jc w:val="both"/>
      </w:pPr>
      <w:r w:rsidRPr="001A7D5B">
        <w:t xml:space="preserve">Por lo manifestado es interés de mi representada que se declare la </w:t>
      </w:r>
      <w:r>
        <w:t>perdida</w:t>
      </w:r>
      <w:r w:rsidRPr="001A7D5B">
        <w:t xml:space="preserve"> de autoridad parental en contra del señor </w:t>
      </w:r>
      <w:r>
        <w:rPr>
          <w:b/>
        </w:rPr>
        <w:t>*,</w:t>
      </w:r>
      <w:r w:rsidRPr="001A7D5B">
        <w:rPr>
          <w:b/>
        </w:rPr>
        <w:t xml:space="preserve"> </w:t>
      </w:r>
      <w:r w:rsidRPr="001C71C3">
        <w:t>y así</w:t>
      </w:r>
      <w:r>
        <w:rPr>
          <w:b/>
        </w:rPr>
        <w:t xml:space="preserve"> </w:t>
      </w:r>
      <w:r>
        <w:t>para poder ejercer total</w:t>
      </w:r>
      <w:r w:rsidRPr="001A7D5B">
        <w:t xml:space="preserve"> representación de la niña </w:t>
      </w:r>
      <w:r>
        <w:t>*</w:t>
      </w:r>
      <w:r w:rsidRPr="001A7D5B">
        <w:t xml:space="preserve">, ya que en la situación legal actual de la </w:t>
      </w:r>
      <w:r>
        <w:t>niña, la madre</w:t>
      </w:r>
      <w:r w:rsidRPr="001A7D5B">
        <w:t xml:space="preserve"> tiene inconvenientes para ejerc</w:t>
      </w:r>
      <w:r>
        <w:t>er dicha representación</w:t>
      </w:r>
      <w:r w:rsidRPr="001A7D5B">
        <w:t xml:space="preserve">. </w:t>
      </w:r>
    </w:p>
    <w:p w:rsidR="00837A5F" w:rsidRDefault="00837A5F" w:rsidP="001A7D5B">
      <w:pPr>
        <w:pStyle w:val="ListParagraph"/>
        <w:numPr>
          <w:ilvl w:val="0"/>
          <w:numId w:val="1"/>
        </w:numPr>
        <w:spacing w:line="360" w:lineRule="auto"/>
        <w:jc w:val="both"/>
      </w:pPr>
      <w:r>
        <w:t>Mi</w:t>
      </w:r>
      <w:r w:rsidRPr="001A7D5B">
        <w:t xml:space="preserve"> </w:t>
      </w:r>
      <w:r>
        <w:t xml:space="preserve">representada y su hija </w:t>
      </w:r>
      <w:r w:rsidRPr="001A7D5B">
        <w:t xml:space="preserve">actualmente se encuentran residiendo en </w:t>
      </w:r>
      <w:r>
        <w:t>*</w:t>
      </w:r>
      <w:r w:rsidRPr="008C5E0F">
        <w:t xml:space="preserve"> Poniente Casa numero </w:t>
      </w:r>
      <w:r>
        <w:t>*</w:t>
      </w:r>
      <w:r w:rsidRPr="008C5E0F">
        <w:t xml:space="preserve"> en el Barrio </w:t>
      </w:r>
      <w:r>
        <w:t>*</w:t>
      </w:r>
      <w:r w:rsidRPr="008C5E0F">
        <w:t xml:space="preserve"> de esta ciudad</w:t>
      </w:r>
      <w:r w:rsidRPr="001A7D5B">
        <w:t>, donde p</w:t>
      </w:r>
      <w:r>
        <w:t>ueden ser notificados y citados; de igual manera puede hacerse en el lugar que s</w:t>
      </w:r>
      <w:r w:rsidRPr="001A7D5B">
        <w:t xml:space="preserve">eñalo para oír Notificaciones </w:t>
      </w:r>
      <w:r>
        <w:t>las instalaciones de Soluciones Empresariales</w:t>
      </w:r>
      <w:r w:rsidRPr="001A7D5B">
        <w:t xml:space="preserve"> ubicada en </w:t>
      </w:r>
      <w:r>
        <w:t>*</w:t>
      </w:r>
      <w:r w:rsidRPr="001A7D5B">
        <w:t xml:space="preserve"> calle poniente, numero </w:t>
      </w:r>
      <w:r>
        <w:t>*</w:t>
      </w:r>
      <w:r w:rsidRPr="001A7D5B">
        <w:t xml:space="preserve"> frente a las oficinas del Centro de Atención Psicosocial de </w:t>
      </w:r>
      <w:smartTag w:uri="urn:schemas-microsoft-com:office:smarttags" w:element="PersonName">
        <w:smartTagPr>
          <w:attr w:name="ProductID" w:val="la Corte Suprema"/>
        </w:smartTagPr>
        <w:r w:rsidRPr="001A7D5B">
          <w:t xml:space="preserve">la </w:t>
        </w:r>
        <w:r>
          <w:t>Corte Suprema</w:t>
        </w:r>
      </w:smartTag>
      <w:r>
        <w:t xml:space="preserve"> de Justicia, en esta ciudad</w:t>
      </w:r>
      <w:r w:rsidRPr="001A7D5B">
        <w:t>.</w:t>
      </w:r>
    </w:p>
    <w:p w:rsidR="00837A5F" w:rsidRDefault="00837A5F" w:rsidP="00683A87">
      <w:pPr>
        <w:pStyle w:val="ListParagraph"/>
        <w:spacing w:line="360" w:lineRule="auto"/>
        <w:ind w:left="737"/>
        <w:jc w:val="both"/>
      </w:pPr>
    </w:p>
    <w:p w:rsidR="00837A5F" w:rsidRPr="00683A87" w:rsidRDefault="00837A5F" w:rsidP="001A7D5B">
      <w:pPr>
        <w:pStyle w:val="ListParagraph"/>
        <w:numPr>
          <w:ilvl w:val="0"/>
          <w:numId w:val="1"/>
        </w:numPr>
        <w:spacing w:line="360" w:lineRule="auto"/>
        <w:jc w:val="both"/>
      </w:pPr>
      <w:r w:rsidRPr="001A7D5B">
        <w:t xml:space="preserve">Por todo lo antes Expuesto a Usted con el debido respeto le </w:t>
      </w:r>
      <w:r w:rsidRPr="00683A87">
        <w:rPr>
          <w:b/>
        </w:rPr>
        <w:t>PIDO:</w:t>
      </w:r>
    </w:p>
    <w:p w:rsidR="00837A5F" w:rsidRPr="001A7D5B" w:rsidRDefault="00837A5F" w:rsidP="001A7D5B">
      <w:pPr>
        <w:numPr>
          <w:ilvl w:val="1"/>
          <w:numId w:val="1"/>
        </w:numPr>
        <w:spacing w:line="360" w:lineRule="auto"/>
        <w:jc w:val="both"/>
      </w:pPr>
      <w:r w:rsidRPr="001A7D5B">
        <w:t>Admitirme la presente demanda de Declaratoria Judicial de Perdida de Autoridad Parental</w:t>
      </w:r>
    </w:p>
    <w:p w:rsidR="00837A5F" w:rsidRDefault="00837A5F" w:rsidP="001A7D5B">
      <w:pPr>
        <w:numPr>
          <w:ilvl w:val="1"/>
          <w:numId w:val="1"/>
        </w:numPr>
        <w:spacing w:line="360" w:lineRule="auto"/>
        <w:jc w:val="both"/>
      </w:pPr>
      <w:r w:rsidRPr="001A7D5B">
        <w:t xml:space="preserve">Se tenga nos </w:t>
      </w:r>
      <w:r>
        <w:t>tenga por</w:t>
      </w:r>
      <w:r w:rsidRPr="001A7D5B">
        <w:t xml:space="preserve"> parte a mi representad</w:t>
      </w:r>
      <w:r>
        <w:t>a</w:t>
      </w:r>
      <w:r w:rsidRPr="001A7D5B">
        <w:t xml:space="preserve"> y a mi</w:t>
      </w:r>
      <w:r>
        <w:t>,</w:t>
      </w:r>
      <w:r w:rsidRPr="001A7D5B">
        <w:t xml:space="preserve"> en el carácter en que comparecemos;</w:t>
      </w:r>
    </w:p>
    <w:p w:rsidR="00837A5F" w:rsidRPr="001A7D5B" w:rsidRDefault="00837A5F" w:rsidP="001A7D5B">
      <w:pPr>
        <w:numPr>
          <w:ilvl w:val="1"/>
          <w:numId w:val="1"/>
        </w:numPr>
        <w:spacing w:line="360" w:lineRule="auto"/>
        <w:jc w:val="both"/>
      </w:pPr>
      <w:r>
        <w:t xml:space="preserve">Que se </w:t>
      </w:r>
      <w:r w:rsidRPr="00FE330F">
        <w:rPr>
          <w:b/>
        </w:rPr>
        <w:t>EMPLACE</w:t>
      </w:r>
      <w:r>
        <w:t xml:space="preserve"> al señor </w:t>
      </w:r>
      <w:r>
        <w:rPr>
          <w:b/>
        </w:rPr>
        <w:t xml:space="preserve">*, </w:t>
      </w:r>
      <w:r>
        <w:t xml:space="preserve">así como lo estable el articulo 34 en su inciso 4º de </w:t>
      </w:r>
      <w:smartTag w:uri="urn:schemas-microsoft-com:office:smarttags" w:element="PersonName">
        <w:smartTagPr>
          <w:attr w:name="ProductID" w:val="la Ley Procesal"/>
        </w:smartTagPr>
        <w:r>
          <w:t>la Ley Procesal</w:t>
        </w:r>
      </w:smartTag>
      <w:r>
        <w:t xml:space="preserve"> de Familia.</w:t>
      </w:r>
    </w:p>
    <w:p w:rsidR="00837A5F" w:rsidRDefault="00837A5F" w:rsidP="00683A87">
      <w:pPr>
        <w:numPr>
          <w:ilvl w:val="1"/>
          <w:numId w:val="1"/>
        </w:numPr>
        <w:spacing w:line="360" w:lineRule="auto"/>
        <w:jc w:val="both"/>
      </w:pPr>
      <w:r w:rsidRPr="001A7D5B">
        <w:t xml:space="preserve">Que en Sentencia Definitiva sea </w:t>
      </w:r>
      <w:r>
        <w:t xml:space="preserve">Declarada </w:t>
      </w:r>
      <w:smartTag w:uri="urn:schemas-microsoft-com:office:smarttags" w:element="PersonName">
        <w:smartTagPr>
          <w:attr w:name="ProductID" w:val="la Perdida"/>
        </w:smartTagPr>
        <w:r>
          <w:t>la Perdida</w:t>
        </w:r>
      </w:smartTag>
      <w:r w:rsidRPr="001A7D5B">
        <w:t xml:space="preserve"> de Autoridad Parental</w:t>
      </w:r>
      <w:r>
        <w:t xml:space="preserve"> que tiene </w:t>
      </w:r>
      <w:r w:rsidRPr="001A7D5B">
        <w:t xml:space="preserve">el señor </w:t>
      </w:r>
      <w:r>
        <w:rPr>
          <w:b/>
        </w:rPr>
        <w:t>*</w:t>
      </w:r>
      <w:r w:rsidRPr="00683A87">
        <w:rPr>
          <w:b/>
        </w:rPr>
        <w:t xml:space="preserve">, </w:t>
      </w:r>
      <w:r w:rsidRPr="00615EC8">
        <w:t>sobre</w:t>
      </w:r>
      <w:r w:rsidRPr="00683A87">
        <w:rPr>
          <w:b/>
        </w:rPr>
        <w:t xml:space="preserve"> </w:t>
      </w:r>
      <w:r w:rsidRPr="00615EC8">
        <w:t xml:space="preserve">la </w:t>
      </w:r>
      <w:r>
        <w:t>niña</w:t>
      </w:r>
      <w:r w:rsidRPr="00615EC8">
        <w:t xml:space="preserve"> </w:t>
      </w:r>
      <w:r>
        <w:rPr>
          <w:b/>
        </w:rPr>
        <w:t>*</w:t>
      </w:r>
      <w:r w:rsidRPr="00683A87">
        <w:rPr>
          <w:b/>
        </w:rPr>
        <w:t xml:space="preserve">, </w:t>
      </w:r>
      <w:r w:rsidRPr="001A7D5B">
        <w:t xml:space="preserve">y en consecuencia quede como </w:t>
      </w:r>
      <w:r>
        <w:t xml:space="preserve">única representante de dicha niña, su madre la </w:t>
      </w:r>
      <w:r w:rsidRPr="007F4A6A">
        <w:t>señora</w:t>
      </w:r>
      <w:r w:rsidRPr="00683A87">
        <w:rPr>
          <w:b/>
        </w:rPr>
        <w:t xml:space="preserve"> </w:t>
      </w:r>
      <w:r>
        <w:rPr>
          <w:b/>
        </w:rPr>
        <w:t>*</w:t>
      </w:r>
      <w:r>
        <w:t>,</w:t>
      </w:r>
      <w:r w:rsidRPr="001A7D5B">
        <w:t xml:space="preserve"> </w:t>
      </w:r>
      <w:r>
        <w:t xml:space="preserve">así como lo establece el inciso 2º del articulo 242 del </w:t>
      </w:r>
      <w:r w:rsidRPr="001A7D5B">
        <w:t>Código de Familia</w:t>
      </w:r>
      <w:r>
        <w:t xml:space="preserve">. </w:t>
      </w:r>
    </w:p>
    <w:p w:rsidR="00837A5F" w:rsidRDefault="00837A5F" w:rsidP="00683A87">
      <w:pPr>
        <w:spacing w:line="360" w:lineRule="auto"/>
        <w:jc w:val="both"/>
      </w:pPr>
    </w:p>
    <w:p w:rsidR="00837A5F" w:rsidRPr="001A7D5B" w:rsidRDefault="00837A5F" w:rsidP="00683A87">
      <w:pPr>
        <w:pStyle w:val="ListParagraph"/>
        <w:numPr>
          <w:ilvl w:val="0"/>
          <w:numId w:val="1"/>
        </w:numPr>
        <w:spacing w:line="360" w:lineRule="auto"/>
        <w:jc w:val="both"/>
      </w:pPr>
      <w:r w:rsidRPr="001A7D5B">
        <w:t xml:space="preserve">Para probar los Extremos de </w:t>
      </w:r>
      <w:smartTag w:uri="urn:schemas-microsoft-com:office:smarttags" w:element="PersonName">
        <w:smartTagPr>
          <w:attr w:name="ProductID" w:val="la Demanda"/>
        </w:smartTagPr>
        <w:r w:rsidRPr="001A7D5B">
          <w:t xml:space="preserve">la </w:t>
        </w:r>
        <w:r>
          <w:t>Demanda</w:t>
        </w:r>
      </w:smartTag>
      <w:r w:rsidRPr="001A7D5B">
        <w:t xml:space="preserve"> presentada ofrezco la siguiente prueba: </w:t>
      </w:r>
    </w:p>
    <w:p w:rsidR="00837A5F" w:rsidRPr="001A7D5B" w:rsidRDefault="00837A5F" w:rsidP="00066073">
      <w:pPr>
        <w:spacing w:line="360" w:lineRule="auto"/>
        <w:ind w:left="737"/>
        <w:jc w:val="both"/>
        <w:rPr>
          <w:b/>
        </w:rPr>
      </w:pPr>
      <w:r>
        <w:rPr>
          <w:b/>
        </w:rPr>
        <w:t>a). INSTRUMENTAL:</w:t>
      </w:r>
    </w:p>
    <w:p w:rsidR="00837A5F" w:rsidRPr="001A7D5B" w:rsidRDefault="00837A5F" w:rsidP="00683A87">
      <w:pPr>
        <w:numPr>
          <w:ilvl w:val="0"/>
          <w:numId w:val="2"/>
        </w:numPr>
        <w:spacing w:line="360" w:lineRule="auto"/>
        <w:jc w:val="both"/>
      </w:pPr>
      <w:r w:rsidRPr="001A7D5B">
        <w:t xml:space="preserve">Testimonio del Poder General Judicial con Cláusula Especial; </w:t>
      </w:r>
    </w:p>
    <w:p w:rsidR="00837A5F" w:rsidRPr="001A7D5B" w:rsidRDefault="00837A5F" w:rsidP="001A7D5B">
      <w:pPr>
        <w:numPr>
          <w:ilvl w:val="0"/>
          <w:numId w:val="2"/>
        </w:numPr>
        <w:spacing w:line="360" w:lineRule="auto"/>
        <w:jc w:val="both"/>
      </w:pPr>
      <w:r w:rsidRPr="001A7D5B">
        <w:t xml:space="preserve">Certificación de Partida de Nacimientos de </w:t>
      </w:r>
      <w:r>
        <w:rPr>
          <w:b/>
        </w:rPr>
        <w:t>la niña</w:t>
      </w:r>
      <w:r w:rsidRPr="001A7D5B">
        <w:rPr>
          <w:b/>
        </w:rPr>
        <w:t>;</w:t>
      </w:r>
    </w:p>
    <w:p w:rsidR="00837A5F" w:rsidRPr="001A7D5B" w:rsidRDefault="00837A5F" w:rsidP="001A7D5B">
      <w:pPr>
        <w:numPr>
          <w:ilvl w:val="0"/>
          <w:numId w:val="2"/>
        </w:numPr>
        <w:spacing w:line="360" w:lineRule="auto"/>
        <w:jc w:val="both"/>
      </w:pPr>
      <w:r w:rsidRPr="001A7D5B">
        <w:t>Certificación de Partida de Nacimientos de</w:t>
      </w:r>
      <w:r>
        <w:t>l</w:t>
      </w:r>
      <w:r w:rsidRPr="001A7D5B">
        <w:t xml:space="preserve"> </w:t>
      </w:r>
      <w:r>
        <w:rPr>
          <w:b/>
        </w:rPr>
        <w:t>Padre</w:t>
      </w:r>
      <w:r w:rsidRPr="001A7D5B">
        <w:rPr>
          <w:b/>
        </w:rPr>
        <w:t>;</w:t>
      </w:r>
    </w:p>
    <w:p w:rsidR="00837A5F" w:rsidRPr="001A7D5B" w:rsidRDefault="00837A5F" w:rsidP="001A7D5B">
      <w:pPr>
        <w:numPr>
          <w:ilvl w:val="0"/>
          <w:numId w:val="2"/>
        </w:numPr>
        <w:spacing w:line="360" w:lineRule="auto"/>
        <w:jc w:val="both"/>
      </w:pPr>
      <w:r w:rsidRPr="001A7D5B">
        <w:t xml:space="preserve">Certificación de Partida de </w:t>
      </w:r>
      <w:r>
        <w:t>Nacimiento</w:t>
      </w:r>
      <w:r w:rsidRPr="001A7D5B">
        <w:t xml:space="preserve"> de</w:t>
      </w:r>
      <w:r>
        <w:t xml:space="preserve"> </w:t>
      </w:r>
      <w:smartTag w:uri="urn:schemas-microsoft-com:office:smarttags" w:element="PersonName">
        <w:smartTagPr>
          <w:attr w:name="ProductID" w:val="la Madre"/>
        </w:smartTagPr>
        <w:r>
          <w:t>la</w:t>
        </w:r>
        <w:r w:rsidRPr="001A7D5B">
          <w:t xml:space="preserve"> </w:t>
        </w:r>
        <w:r>
          <w:rPr>
            <w:b/>
          </w:rPr>
          <w:t>Madre</w:t>
        </w:r>
      </w:smartTag>
      <w:r w:rsidRPr="001A7D5B">
        <w:rPr>
          <w:b/>
        </w:rPr>
        <w:t>;</w:t>
      </w:r>
    </w:p>
    <w:p w:rsidR="00837A5F" w:rsidRPr="00FE330F" w:rsidRDefault="00837A5F" w:rsidP="00CC5249">
      <w:pPr>
        <w:numPr>
          <w:ilvl w:val="0"/>
          <w:numId w:val="2"/>
        </w:numPr>
        <w:spacing w:line="360" w:lineRule="auto"/>
        <w:jc w:val="both"/>
      </w:pPr>
      <w:r>
        <w:t xml:space="preserve">Cualquier otro tipo de prueba documental que pretendas hacer valer como prueba </w:t>
      </w:r>
      <w:r w:rsidRPr="00FE330F">
        <w:t xml:space="preserve">; </w:t>
      </w:r>
    </w:p>
    <w:p w:rsidR="00837A5F" w:rsidRPr="00683A87" w:rsidRDefault="00837A5F" w:rsidP="004B7134">
      <w:pPr>
        <w:pStyle w:val="ListParagraph"/>
        <w:spacing w:line="360" w:lineRule="auto"/>
        <w:ind w:left="737"/>
        <w:jc w:val="both"/>
        <w:rPr>
          <w:b/>
        </w:rPr>
      </w:pPr>
      <w:r>
        <w:rPr>
          <w:b/>
        </w:rPr>
        <w:t xml:space="preserve">b). </w:t>
      </w:r>
      <w:r w:rsidRPr="00683A87">
        <w:rPr>
          <w:b/>
        </w:rPr>
        <w:t>TESTIMONIAL.</w:t>
      </w:r>
    </w:p>
    <w:p w:rsidR="00837A5F" w:rsidRPr="001A7D5B" w:rsidRDefault="00837A5F" w:rsidP="00683A87">
      <w:pPr>
        <w:spacing w:line="360" w:lineRule="auto"/>
        <w:ind w:left="851"/>
        <w:jc w:val="both"/>
      </w:pPr>
      <w:r w:rsidRPr="001A7D5B">
        <w:t>Ofrezco para que declare en calidad de testigos, a las señoras:</w:t>
      </w:r>
      <w:r w:rsidRPr="001A7D5B">
        <w:rPr>
          <w:b/>
        </w:rPr>
        <w:t xml:space="preserve"> </w:t>
      </w:r>
      <w:r>
        <w:rPr>
          <w:b/>
        </w:rPr>
        <w:t>Zutana</w:t>
      </w:r>
      <w:r w:rsidRPr="001A7D5B">
        <w:rPr>
          <w:b/>
        </w:rPr>
        <w:t xml:space="preserve">, </w:t>
      </w:r>
      <w:r w:rsidRPr="001A7D5B">
        <w:t xml:space="preserve">de </w:t>
      </w:r>
      <w:r>
        <w:t>*</w:t>
      </w:r>
      <w:r w:rsidRPr="001A7D5B">
        <w:t xml:space="preserve"> años de edad, </w:t>
      </w:r>
      <w:r>
        <w:t>estudiante</w:t>
      </w:r>
      <w:r w:rsidRPr="001A7D5B">
        <w:t xml:space="preserve">, portadora de su Documento Único de Identidad Numero </w:t>
      </w:r>
      <w:r>
        <w:t>*</w:t>
      </w:r>
      <w:r w:rsidRPr="001A7D5B">
        <w:t xml:space="preserve">, </w:t>
      </w:r>
      <w:r>
        <w:rPr>
          <w:b/>
        </w:rPr>
        <w:t>Mengana</w:t>
      </w:r>
      <w:r w:rsidRPr="001A7D5B">
        <w:rPr>
          <w:b/>
        </w:rPr>
        <w:t xml:space="preserve">, </w:t>
      </w:r>
      <w:r w:rsidRPr="001A7D5B">
        <w:t xml:space="preserve">de </w:t>
      </w:r>
      <w:r>
        <w:t>*</w:t>
      </w:r>
      <w:r w:rsidRPr="001A7D5B">
        <w:t xml:space="preserve"> años de edad, </w:t>
      </w:r>
      <w:r>
        <w:t>estudiante</w:t>
      </w:r>
      <w:r w:rsidRPr="001A7D5B">
        <w:t xml:space="preserve">, portadora de su Documento Único de Identidad Numero: </w:t>
      </w:r>
      <w:r>
        <w:t>*</w:t>
      </w:r>
      <w:r w:rsidRPr="001A7D5B">
        <w:t xml:space="preserve">, </w:t>
      </w:r>
      <w:r>
        <w:rPr>
          <w:b/>
        </w:rPr>
        <w:t>Fulana</w:t>
      </w:r>
      <w:r w:rsidRPr="001A7D5B">
        <w:rPr>
          <w:b/>
        </w:rPr>
        <w:t xml:space="preserve">, </w:t>
      </w:r>
      <w:r w:rsidRPr="001A7D5B">
        <w:t xml:space="preserve">de </w:t>
      </w:r>
      <w:r>
        <w:t>*</w:t>
      </w:r>
      <w:r w:rsidRPr="001A7D5B">
        <w:t xml:space="preserve"> años de edad, </w:t>
      </w:r>
      <w:r>
        <w:t>Estudiante</w:t>
      </w:r>
      <w:r w:rsidRPr="001A7D5B">
        <w:t xml:space="preserve">, portadora de su Documento Único de Identidad Numero </w:t>
      </w:r>
      <w:r>
        <w:t>*</w:t>
      </w:r>
      <w:r w:rsidRPr="001A7D5B">
        <w:t>; quienes pueden ser citados en mi oficina jurídica.</w:t>
      </w:r>
    </w:p>
    <w:p w:rsidR="00837A5F" w:rsidRPr="001A7D5B" w:rsidRDefault="00837A5F" w:rsidP="001A7D5B">
      <w:pPr>
        <w:spacing w:line="360" w:lineRule="auto"/>
        <w:jc w:val="both"/>
      </w:pPr>
    </w:p>
    <w:p w:rsidR="00837A5F" w:rsidRPr="00066073" w:rsidRDefault="00837A5F" w:rsidP="001A7D5B">
      <w:pPr>
        <w:spacing w:line="360" w:lineRule="auto"/>
        <w:jc w:val="both"/>
      </w:pPr>
      <w:r w:rsidRPr="001A7D5B">
        <w:t xml:space="preserve">San Vicente, </w:t>
      </w:r>
      <w:r>
        <w:t>veintiuno</w:t>
      </w:r>
      <w:r w:rsidRPr="001A7D5B">
        <w:t xml:space="preserve"> de </w:t>
      </w:r>
      <w:r>
        <w:t>junio</w:t>
      </w:r>
      <w:r w:rsidRPr="001A7D5B">
        <w:t xml:space="preserve"> del dos mil </w:t>
      </w:r>
      <w:r>
        <w:t>once</w:t>
      </w:r>
      <w:r w:rsidRPr="001A7D5B">
        <w:t>.-</w:t>
      </w:r>
    </w:p>
    <w:sectPr w:rsidR="00837A5F" w:rsidRPr="00066073" w:rsidSect="00104B68">
      <w:pgSz w:w="12242" w:h="15842" w:code="1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63DDF"/>
    <w:multiLevelType w:val="hybridMultilevel"/>
    <w:tmpl w:val="23BC38E8"/>
    <w:lvl w:ilvl="0" w:tplc="13B085C2">
      <w:start w:val="1"/>
      <w:numFmt w:val="upperRoman"/>
      <w:lvlText w:val="%1."/>
      <w:lvlJc w:val="left"/>
      <w:pPr>
        <w:tabs>
          <w:tab w:val="num" w:pos="794"/>
        </w:tabs>
        <w:ind w:left="737" w:hanging="453"/>
      </w:pPr>
      <w:rPr>
        <w:rFonts w:ascii="Arial" w:hAnsi="Arial" w:cs="Arial" w:hint="default"/>
        <w:b/>
        <w:bCs/>
      </w:rPr>
    </w:lvl>
    <w:lvl w:ilvl="1" w:tplc="3A424C84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8B4BCD"/>
    <w:multiLevelType w:val="hybridMultilevel"/>
    <w:tmpl w:val="5A8E8182"/>
    <w:lvl w:ilvl="0" w:tplc="F072F226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 w:hint="default"/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13D"/>
    <w:rsid w:val="00045BF1"/>
    <w:rsid w:val="00066073"/>
    <w:rsid w:val="000A6397"/>
    <w:rsid w:val="000B3DC3"/>
    <w:rsid w:val="000B62B8"/>
    <w:rsid w:val="000E4C47"/>
    <w:rsid w:val="000F6CB5"/>
    <w:rsid w:val="00104B68"/>
    <w:rsid w:val="00126018"/>
    <w:rsid w:val="00166FF4"/>
    <w:rsid w:val="001A7D5B"/>
    <w:rsid w:val="001C2C53"/>
    <w:rsid w:val="001C71C3"/>
    <w:rsid w:val="001F4302"/>
    <w:rsid w:val="0022513D"/>
    <w:rsid w:val="002719FF"/>
    <w:rsid w:val="00273F9A"/>
    <w:rsid w:val="002B1880"/>
    <w:rsid w:val="002D422F"/>
    <w:rsid w:val="002E47C1"/>
    <w:rsid w:val="0030603D"/>
    <w:rsid w:val="00321D68"/>
    <w:rsid w:val="00332E9F"/>
    <w:rsid w:val="00350C46"/>
    <w:rsid w:val="003638F3"/>
    <w:rsid w:val="0036613C"/>
    <w:rsid w:val="00371FD9"/>
    <w:rsid w:val="00376898"/>
    <w:rsid w:val="00384E17"/>
    <w:rsid w:val="003A6D04"/>
    <w:rsid w:val="003A71C3"/>
    <w:rsid w:val="003B0E47"/>
    <w:rsid w:val="003B2087"/>
    <w:rsid w:val="003C3221"/>
    <w:rsid w:val="003F06EA"/>
    <w:rsid w:val="00403728"/>
    <w:rsid w:val="0042595D"/>
    <w:rsid w:val="00435506"/>
    <w:rsid w:val="004702F5"/>
    <w:rsid w:val="00474DD0"/>
    <w:rsid w:val="00477645"/>
    <w:rsid w:val="004871BC"/>
    <w:rsid w:val="00487E8B"/>
    <w:rsid w:val="004B7134"/>
    <w:rsid w:val="00517F54"/>
    <w:rsid w:val="00521833"/>
    <w:rsid w:val="00545D5F"/>
    <w:rsid w:val="00554A92"/>
    <w:rsid w:val="0057633C"/>
    <w:rsid w:val="005F3E4F"/>
    <w:rsid w:val="00615EC8"/>
    <w:rsid w:val="00670978"/>
    <w:rsid w:val="00683A87"/>
    <w:rsid w:val="006929D1"/>
    <w:rsid w:val="006F640F"/>
    <w:rsid w:val="00710BA8"/>
    <w:rsid w:val="00722234"/>
    <w:rsid w:val="00726D5A"/>
    <w:rsid w:val="00743FE9"/>
    <w:rsid w:val="00745AE8"/>
    <w:rsid w:val="00763380"/>
    <w:rsid w:val="00776196"/>
    <w:rsid w:val="0078082C"/>
    <w:rsid w:val="00785B6F"/>
    <w:rsid w:val="007A0CB3"/>
    <w:rsid w:val="007C4136"/>
    <w:rsid w:val="007C42E5"/>
    <w:rsid w:val="007F4A6A"/>
    <w:rsid w:val="00827D40"/>
    <w:rsid w:val="00830E14"/>
    <w:rsid w:val="00833A34"/>
    <w:rsid w:val="00837A5F"/>
    <w:rsid w:val="008541A4"/>
    <w:rsid w:val="008A42FE"/>
    <w:rsid w:val="008A4CB5"/>
    <w:rsid w:val="008C5E0F"/>
    <w:rsid w:val="008D7F7C"/>
    <w:rsid w:val="008F493D"/>
    <w:rsid w:val="009035D8"/>
    <w:rsid w:val="00911272"/>
    <w:rsid w:val="009179E4"/>
    <w:rsid w:val="0093204B"/>
    <w:rsid w:val="0093474E"/>
    <w:rsid w:val="009569FB"/>
    <w:rsid w:val="0097448C"/>
    <w:rsid w:val="009979B6"/>
    <w:rsid w:val="009A2AC7"/>
    <w:rsid w:val="009A5AAF"/>
    <w:rsid w:val="009B2065"/>
    <w:rsid w:val="00A34BAA"/>
    <w:rsid w:val="00A41F05"/>
    <w:rsid w:val="00A5466F"/>
    <w:rsid w:val="00A8023B"/>
    <w:rsid w:val="00A83E69"/>
    <w:rsid w:val="00AB4AC4"/>
    <w:rsid w:val="00B12C70"/>
    <w:rsid w:val="00B3475D"/>
    <w:rsid w:val="00B73E17"/>
    <w:rsid w:val="00B8721A"/>
    <w:rsid w:val="00B91028"/>
    <w:rsid w:val="00BA7518"/>
    <w:rsid w:val="00BB051F"/>
    <w:rsid w:val="00BC087F"/>
    <w:rsid w:val="00BC5CCE"/>
    <w:rsid w:val="00BD43FE"/>
    <w:rsid w:val="00BE5701"/>
    <w:rsid w:val="00C21A1B"/>
    <w:rsid w:val="00C5110E"/>
    <w:rsid w:val="00C619E7"/>
    <w:rsid w:val="00C664C6"/>
    <w:rsid w:val="00C72F8B"/>
    <w:rsid w:val="00CC5249"/>
    <w:rsid w:val="00D5547E"/>
    <w:rsid w:val="00D86E6A"/>
    <w:rsid w:val="00DB1841"/>
    <w:rsid w:val="00E4158C"/>
    <w:rsid w:val="00EC0EB6"/>
    <w:rsid w:val="00EC3D7C"/>
    <w:rsid w:val="00EE5A6F"/>
    <w:rsid w:val="00F00C56"/>
    <w:rsid w:val="00F00FDA"/>
    <w:rsid w:val="00F065BD"/>
    <w:rsid w:val="00F31212"/>
    <w:rsid w:val="00F420C7"/>
    <w:rsid w:val="00F44DFE"/>
    <w:rsid w:val="00F66268"/>
    <w:rsid w:val="00F73437"/>
    <w:rsid w:val="00FA4D64"/>
    <w:rsid w:val="00FA63ED"/>
    <w:rsid w:val="00FC6AB4"/>
    <w:rsid w:val="00FE3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880"/>
    <w:rPr>
      <w:sz w:val="24"/>
      <w:szCs w:val="24"/>
      <w:lang w:val="es-ES" w:eastAsia="es-E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83A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707</Words>
  <Characters>3890</Characters>
  <Application>Microsoft Office Outlook</Application>
  <DocSecurity>0</DocSecurity>
  <Lines>0</Lines>
  <Paragraphs>0</Paragraphs>
  <ScaleCrop>false</ScaleCrop>
  <Company>aaa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SEÑOR JUEZ ** DE FAMILIA </dc:title>
  <dc:subject/>
  <dc:creator>xx</dc:creator>
  <cp:keywords/>
  <dc:description/>
  <cp:lastModifiedBy>MiRadio</cp:lastModifiedBy>
  <cp:revision>2</cp:revision>
  <cp:lastPrinted>2011-06-23T13:41:00Z</cp:lastPrinted>
  <dcterms:created xsi:type="dcterms:W3CDTF">2011-08-11T02:35:00Z</dcterms:created>
  <dcterms:modified xsi:type="dcterms:W3CDTF">2011-08-11T02:35:00Z</dcterms:modified>
</cp:coreProperties>
</file>