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302" w:rsidRDefault="0028500D" w:rsidP="00677302">
      <w:pPr>
        <w:pStyle w:val="Normal0"/>
        <w:spacing w:line="480" w:lineRule="auto"/>
        <w:jc w:val="both"/>
        <w:rPr>
          <w:szCs w:val="28"/>
        </w:rPr>
      </w:pPr>
      <w:r>
        <w:rPr>
          <w:szCs w:val="28"/>
        </w:rPr>
        <w:t xml:space="preserve">NUMERO…………- </w:t>
      </w:r>
      <w:r w:rsidR="00677302">
        <w:rPr>
          <w:szCs w:val="28"/>
        </w:rPr>
        <w:t xml:space="preserve">En la ciudad de San Francisco Gotera, a las ocho horas del día </w:t>
      </w:r>
      <w:r>
        <w:rPr>
          <w:szCs w:val="28"/>
        </w:rPr>
        <w:t xml:space="preserve">veinte de </w:t>
      </w:r>
      <w:r w:rsidR="00677302">
        <w:rPr>
          <w:szCs w:val="28"/>
        </w:rPr>
        <w:t xml:space="preserve">julio de dos mil siete.- Ante mí y por mí, </w:t>
      </w:r>
      <w:r w:rsidR="008C673B">
        <w:rPr>
          <w:szCs w:val="28"/>
        </w:rPr>
        <w:t>----------------------------------</w:t>
      </w:r>
      <w:r w:rsidR="00677302">
        <w:rPr>
          <w:b/>
          <w:szCs w:val="28"/>
        </w:rPr>
        <w:t>,</w:t>
      </w:r>
      <w:r w:rsidR="00677302">
        <w:rPr>
          <w:szCs w:val="28"/>
        </w:rPr>
        <w:t xml:space="preserve"> notario, de este domicilio,</w:t>
      </w:r>
      <w:r>
        <w:rPr>
          <w:szCs w:val="28"/>
        </w:rPr>
        <w:t xml:space="preserve"> procedo a PROTOCOLIZAR LA RESOLUCIÓN DE LAS DILIGENCIAS DE REMEDICIÓN DE INMUEBLE, promovidas por el señor RODOLFO HERNANDEZ VILLALTA, la cual a su tenor literal DICE: Q</w:t>
      </w:r>
      <w:r w:rsidR="00677302">
        <w:rPr>
          <w:szCs w:val="28"/>
        </w:rPr>
        <w:t xml:space="preserve">ue según solicitud presentada al suscrito notario, a las ocho horas del día veinticuatro de abril del corriente año, por el señor  </w:t>
      </w:r>
      <w:r w:rsidR="008C673B">
        <w:rPr>
          <w:szCs w:val="28"/>
        </w:rPr>
        <w:t>-------------</w:t>
      </w:r>
      <w:r w:rsidR="00677302">
        <w:rPr>
          <w:b/>
          <w:szCs w:val="28"/>
        </w:rPr>
        <w:t>,</w:t>
      </w:r>
      <w:r>
        <w:rPr>
          <w:b/>
          <w:szCs w:val="28"/>
        </w:rPr>
        <w:t xml:space="preserve"> </w:t>
      </w:r>
      <w:r>
        <w:rPr>
          <w:szCs w:val="28"/>
        </w:rPr>
        <w:t xml:space="preserve">de sesenta y dos años de edad, </w:t>
      </w:r>
      <w:r w:rsidR="00D637A6">
        <w:rPr>
          <w:szCs w:val="28"/>
        </w:rPr>
        <w:t xml:space="preserve">agricultor, del domicilio de Delicias de Concepción, departamento de Morazán, persona a quien hoy conozco e identifico en legal forma por medio de su Documento Único de Identidad Número cero dos millones setecientos treinta y cinco mil seiscientos sesenta y siete – seis, portador de su Tarjeta de Identificación Tributaria número un mil trescientos cinco- doscientos diez mil seiscientos cuarenta y cuatro- cero </w:t>
      </w:r>
      <w:proofErr w:type="spellStart"/>
      <w:r w:rsidR="00D637A6">
        <w:rPr>
          <w:szCs w:val="28"/>
        </w:rPr>
        <w:t>cero</w:t>
      </w:r>
      <w:proofErr w:type="spellEnd"/>
      <w:r w:rsidR="00D637A6">
        <w:rPr>
          <w:szCs w:val="28"/>
        </w:rPr>
        <w:t xml:space="preserve"> uno- cinco  </w:t>
      </w:r>
      <w:r w:rsidR="00677302">
        <w:rPr>
          <w:b/>
          <w:szCs w:val="28"/>
        </w:rPr>
        <w:t xml:space="preserve"> Y ME DICE:</w:t>
      </w:r>
      <w:r w:rsidR="00677302">
        <w:rPr>
          <w:szCs w:val="28"/>
        </w:rPr>
        <w:t xml:space="preserve">I) Que según testimonio de Escritura pública es dueño </w:t>
      </w:r>
      <w:r w:rsidR="00677302">
        <w:rPr>
          <w:szCs w:val="22"/>
        </w:rPr>
        <w:t xml:space="preserve">y actual poseedor de una porción de terreno de naturaleza rustica, sin cultivos, situado en el cantón la Cuchilla, Jurisdicción de Delicias de Concepción, distrito de Osicala, departamento de Morazán, de una extensión superficial de </w:t>
      </w:r>
      <w:r w:rsidR="00677302">
        <w:rPr>
          <w:b/>
          <w:szCs w:val="22"/>
        </w:rPr>
        <w:t>UN MIL CUATROCIENTOS NUEVE METROS NOVENTA CENTIMETROS OCHENTA Y SIETE DECIMETROS CUADRADOS</w:t>
      </w:r>
      <w:r w:rsidR="00677302">
        <w:rPr>
          <w:szCs w:val="22"/>
        </w:rPr>
        <w:t xml:space="preserve">, de las medidas y colindancias siguientes : </w:t>
      </w:r>
      <w:r w:rsidR="00677302">
        <w:rPr>
          <w:b/>
          <w:szCs w:val="22"/>
        </w:rPr>
        <w:t>AL PONIENTE</w:t>
      </w:r>
      <w:r w:rsidR="00677302">
        <w:rPr>
          <w:szCs w:val="22"/>
        </w:rPr>
        <w:t xml:space="preserve">, veintisiete punto cinco metros, linda con resto del inmueble general del vendedor; </w:t>
      </w:r>
      <w:r w:rsidR="00677302">
        <w:rPr>
          <w:b/>
          <w:szCs w:val="22"/>
        </w:rPr>
        <w:t>AL NORTE</w:t>
      </w:r>
      <w:r w:rsidR="00677302">
        <w:rPr>
          <w:szCs w:val="22"/>
        </w:rPr>
        <w:t xml:space="preserve">, ciento setenta y seis punto dos  metros, linda con resto del inmueble general del vendedor; </w:t>
      </w:r>
      <w:r w:rsidR="00677302">
        <w:rPr>
          <w:b/>
          <w:szCs w:val="22"/>
        </w:rPr>
        <w:t>AL SUR</w:t>
      </w:r>
      <w:r w:rsidR="00677302">
        <w:rPr>
          <w:szCs w:val="22"/>
        </w:rPr>
        <w:t xml:space="preserve">, ciento treinta y dos metros, linda con el señor Pedro  Herrera; </w:t>
      </w:r>
      <w:r w:rsidR="00677302">
        <w:rPr>
          <w:b/>
          <w:szCs w:val="22"/>
        </w:rPr>
        <w:t>y AL ORIENTE</w:t>
      </w:r>
      <w:r w:rsidR="00677302">
        <w:rPr>
          <w:szCs w:val="22"/>
        </w:rPr>
        <w:t xml:space="preserve">, ciento cuarenta y siete metros;  Inscrito a su favor en el Centro Nacional de Registros de la Primera Sección de Oriente  bajo la </w:t>
      </w:r>
      <w:r w:rsidR="00677302">
        <w:rPr>
          <w:b/>
          <w:szCs w:val="22"/>
        </w:rPr>
        <w:t xml:space="preserve">MATRICULA NUMERO NOVENTA </w:t>
      </w:r>
      <w:r w:rsidR="00677302">
        <w:rPr>
          <w:b/>
          <w:szCs w:val="22"/>
        </w:rPr>
        <w:lastRenderedPageBreak/>
        <w:t xml:space="preserve">MILLONES VEINTE MIL QUINIENTOS NOVENTA Y UNO-CERO CERO </w:t>
      </w:r>
      <w:proofErr w:type="spellStart"/>
      <w:r w:rsidR="00677302">
        <w:rPr>
          <w:b/>
          <w:szCs w:val="22"/>
        </w:rPr>
        <w:t>CERO</w:t>
      </w:r>
      <w:proofErr w:type="spellEnd"/>
      <w:r w:rsidR="00677302">
        <w:rPr>
          <w:b/>
          <w:szCs w:val="22"/>
        </w:rPr>
        <w:t xml:space="preserve"> </w:t>
      </w:r>
      <w:proofErr w:type="spellStart"/>
      <w:r w:rsidR="00677302">
        <w:rPr>
          <w:b/>
          <w:szCs w:val="22"/>
        </w:rPr>
        <w:t>CERO</w:t>
      </w:r>
      <w:proofErr w:type="spellEnd"/>
      <w:r w:rsidR="00677302">
        <w:rPr>
          <w:b/>
          <w:szCs w:val="22"/>
        </w:rPr>
        <w:t xml:space="preserve"> </w:t>
      </w:r>
      <w:proofErr w:type="spellStart"/>
      <w:r w:rsidR="00677302">
        <w:rPr>
          <w:b/>
          <w:szCs w:val="22"/>
        </w:rPr>
        <w:t>CERO</w:t>
      </w:r>
      <w:proofErr w:type="spellEnd"/>
      <w:r w:rsidR="00677302">
        <w:rPr>
          <w:b/>
          <w:szCs w:val="22"/>
        </w:rPr>
        <w:t>, ASIENTO UNO</w:t>
      </w:r>
      <w:r w:rsidR="00677302">
        <w:rPr>
          <w:szCs w:val="22"/>
        </w:rPr>
        <w:t xml:space="preserve">, de propiedad del departamento de Morazán. II) Que el inmueble anteriormente descrito tiene una extensión superficial mayor a la que aparece inscrita y que sus medidas son inexactas, viene por este medio ante el suscrito Notario a iniciar las respectivas </w:t>
      </w:r>
      <w:r w:rsidR="00677302">
        <w:rPr>
          <w:b/>
          <w:szCs w:val="22"/>
        </w:rPr>
        <w:t xml:space="preserve">DILIGENCIAS DE REMEDICIÓN, </w:t>
      </w:r>
      <w:r w:rsidR="00677302">
        <w:rPr>
          <w:szCs w:val="22"/>
        </w:rPr>
        <w:t xml:space="preserve">de dicho inmueble con el objeto de establecer con exactitud sus medidas, colindancias  y extensión superficial real, y en tal virtud el Suscrito Notario nombro perito medidor al Ingeniero </w:t>
      </w:r>
      <w:r w:rsidR="00677302">
        <w:rPr>
          <w:b/>
          <w:szCs w:val="22"/>
        </w:rPr>
        <w:t>CIRIACO ANTONIO CONTRERAS BENITEZ</w:t>
      </w:r>
      <w:r w:rsidR="00677302">
        <w:rPr>
          <w:szCs w:val="22"/>
        </w:rPr>
        <w:t>,</w:t>
      </w:r>
      <w:r w:rsidR="00677302">
        <w:rPr>
          <w:szCs w:val="28"/>
        </w:rPr>
        <w:t xml:space="preserve"> mayor de edad, Ingeniero Civil, del domicilio de San Miguel, quien acepto el cargo conferido y juro cumplirlo fiel y legalmente; enseguida el suscrito notario con el perito nombrado previamente a la diligencia de la mensura nos constituimos en dicho inmueble para identificarlo luego con señalamiento de lugar, día, hora y con citación de los actuales colindantes y con el interesado, se procedió a la remedida  del referido inmueble y habiendo rendido su informe el perito medidor ese mismo día de efectuada la diligencia mencionada, habiendo identificado previamente el inmueble remedido y tratándose del mismo descrito a folios uno y dos de las </w:t>
      </w:r>
      <w:r w:rsidR="00974B7C">
        <w:rPr>
          <w:szCs w:val="28"/>
        </w:rPr>
        <w:t>d</w:t>
      </w:r>
      <w:r w:rsidR="00677302">
        <w:rPr>
          <w:szCs w:val="28"/>
        </w:rPr>
        <w:t xml:space="preserve">iligencias </w:t>
      </w:r>
      <w:r w:rsidR="00974B7C">
        <w:rPr>
          <w:szCs w:val="28"/>
        </w:rPr>
        <w:t xml:space="preserve"> </w:t>
      </w:r>
      <w:r w:rsidR="00677302">
        <w:rPr>
          <w:szCs w:val="28"/>
        </w:rPr>
        <w:t xml:space="preserve">por medio de las cuales se solicito la remedición mencionada y estando conforme a derecho la mensura practicada por el suscrito notario y perito nombrado </w:t>
      </w:r>
      <w:r w:rsidR="00677302">
        <w:rPr>
          <w:szCs w:val="22"/>
        </w:rPr>
        <w:t xml:space="preserve">Ingeniero </w:t>
      </w:r>
      <w:r w:rsidR="008C673B">
        <w:rPr>
          <w:szCs w:val="22"/>
        </w:rPr>
        <w:t>----------------------------------------------</w:t>
      </w:r>
      <w:r w:rsidR="00677302">
        <w:rPr>
          <w:b/>
          <w:szCs w:val="22"/>
        </w:rPr>
        <w:t xml:space="preserve">, </w:t>
      </w:r>
      <w:r w:rsidR="00677302">
        <w:rPr>
          <w:szCs w:val="28"/>
        </w:rPr>
        <w:t xml:space="preserve"> </w:t>
      </w:r>
      <w:r w:rsidR="00677302">
        <w:rPr>
          <w:b/>
          <w:szCs w:val="28"/>
        </w:rPr>
        <w:t>RESUELVO Y DECLARESE</w:t>
      </w:r>
      <w:r w:rsidR="00677302">
        <w:rPr>
          <w:szCs w:val="28"/>
        </w:rPr>
        <w:t xml:space="preserve">:  Que la extensión real del inmueble relacionado, sus medidas y colindancias  propiedad del señor </w:t>
      </w:r>
      <w:r w:rsidR="008C673B">
        <w:rPr>
          <w:szCs w:val="28"/>
        </w:rPr>
        <w:t>--------------------------------------</w:t>
      </w:r>
      <w:r w:rsidR="00677302">
        <w:rPr>
          <w:szCs w:val="28"/>
        </w:rPr>
        <w:t xml:space="preserve">, son las contenidas en el Acta de remedición correspondiente de dicho inmueble y que se transcribe literalmente de la forma siguiente: “    “     “  En el terreno ubicado en el cantón la Cuchilla, jurisdicción de Delicias de Concepción distrito de </w:t>
      </w:r>
      <w:r w:rsidR="00677302">
        <w:rPr>
          <w:szCs w:val="28"/>
        </w:rPr>
        <w:lastRenderedPageBreak/>
        <w:t xml:space="preserve">Osicala, departamento de Morazán, propiamente en el inmueble propiedad del señor  </w:t>
      </w:r>
      <w:r w:rsidR="008C673B">
        <w:rPr>
          <w:szCs w:val="28"/>
        </w:rPr>
        <w:t>------------------------</w:t>
      </w:r>
      <w:r w:rsidR="00677302">
        <w:rPr>
          <w:szCs w:val="28"/>
        </w:rPr>
        <w:t>,  a las nueve horas del día dos de mayo del dos mil siete. Siendo este el lugar, día y hora señalados para proceder a la remedición solicitada a folios uno y d</w:t>
      </w:r>
      <w:r w:rsidR="00F30CC7">
        <w:rPr>
          <w:szCs w:val="28"/>
        </w:rPr>
        <w:t xml:space="preserve">os de las presentes diligencias, </w:t>
      </w:r>
      <w:r w:rsidR="00677302">
        <w:rPr>
          <w:szCs w:val="22"/>
        </w:rPr>
        <w:t xml:space="preserve">se realizó la remedición de dicho inmueble de parte del perito medidor Ingeniero </w:t>
      </w:r>
      <w:r w:rsidR="008C673B">
        <w:rPr>
          <w:szCs w:val="22"/>
        </w:rPr>
        <w:t>---------------------------------</w:t>
      </w:r>
      <w:r w:rsidR="00677302">
        <w:rPr>
          <w:szCs w:val="22"/>
        </w:rPr>
        <w:t>,</w:t>
      </w:r>
      <w:r w:rsidR="00677302">
        <w:rPr>
          <w:szCs w:val="28"/>
        </w:rPr>
        <w:t xml:space="preserve"> quien ha estado presente desde el inicio de esta diligencia practicando dicha remedición con el suscrito notario, quien al final de la referida remedición dio el informe que literalmente </w:t>
      </w:r>
      <w:r w:rsidR="00677302">
        <w:rPr>
          <w:b/>
          <w:szCs w:val="28"/>
        </w:rPr>
        <w:t>DICE</w:t>
      </w:r>
      <w:r w:rsidR="00677302">
        <w:rPr>
          <w:szCs w:val="28"/>
        </w:rPr>
        <w:t xml:space="preserve">: “  “   “   </w:t>
      </w:r>
      <w:r w:rsidR="00677302">
        <w:rPr>
          <w:b/>
          <w:szCs w:val="28"/>
        </w:rPr>
        <w:t>DESCRIPCIÓN TECNICA</w:t>
      </w:r>
      <w:r w:rsidR="00677302">
        <w:rPr>
          <w:szCs w:val="28"/>
        </w:rPr>
        <w:t xml:space="preserve">, En el inmueble propiedad del señor  </w:t>
      </w:r>
      <w:r w:rsidR="008C673B">
        <w:rPr>
          <w:szCs w:val="28"/>
        </w:rPr>
        <w:t>---------------</w:t>
      </w:r>
      <w:r w:rsidR="00677302">
        <w:rPr>
          <w:szCs w:val="28"/>
        </w:rPr>
        <w:t xml:space="preserve">, </w:t>
      </w:r>
      <w:r w:rsidR="00677302">
        <w:rPr>
          <w:szCs w:val="22"/>
        </w:rPr>
        <w:t xml:space="preserve"> situado en el cantón la Cuchilla, Jurisdicción de Delicias de Concepción, distrito de Osicala, departamento de Morazán, con una extensión superficial </w:t>
      </w:r>
      <w:r w:rsidR="00677302">
        <w:rPr>
          <w:szCs w:val="28"/>
        </w:rPr>
        <w:t xml:space="preserve">de </w:t>
      </w:r>
      <w:r w:rsidR="00677302">
        <w:rPr>
          <w:b/>
          <w:szCs w:val="28"/>
        </w:rPr>
        <w:t>CUATRO MIL TRESCIENTOS UNO PUNTO NOVENTA  METROS CUADRADOS</w:t>
      </w:r>
      <w:r w:rsidR="00677302">
        <w:rPr>
          <w:szCs w:val="28"/>
        </w:rPr>
        <w:t xml:space="preserve">, equivalente </w:t>
      </w:r>
      <w:r w:rsidR="00677302">
        <w:rPr>
          <w:b/>
          <w:caps/>
          <w:szCs w:val="28"/>
        </w:rPr>
        <w:t>a seis mil ciento cincuenta y cinco punto veintiocho varas cuadradas.</w:t>
      </w:r>
      <w:r w:rsidR="00677302">
        <w:rPr>
          <w:b/>
          <w:szCs w:val="28"/>
        </w:rPr>
        <w:t xml:space="preserve"> LINDERO NORTE</w:t>
      </w:r>
      <w:r w:rsidR="00677302">
        <w:rPr>
          <w:szCs w:val="28"/>
        </w:rPr>
        <w:t xml:space="preserve">, partiendo del vértice </w:t>
      </w:r>
      <w:proofErr w:type="spellStart"/>
      <w:r w:rsidR="00677302">
        <w:rPr>
          <w:szCs w:val="28"/>
        </w:rPr>
        <w:t>Nor</w:t>
      </w:r>
      <w:proofErr w:type="spellEnd"/>
      <w:r w:rsidR="00677302">
        <w:rPr>
          <w:szCs w:val="28"/>
        </w:rPr>
        <w:t xml:space="preserve"> Poniente está formado por ocho tramos rectos con los siguientes rumbos y distancias; tramo uno, noreste veintiséis grados cinco punto cero minutos con una distancia de diecinueve punto cuarenta y dos metros; tramo dos, noreste cuarenta y dos grados cuarenta y cinco punto un minutos con una distancia de diecisiete punto setenta y seis metros; tramo tres, noreste diecisiete grados treinta y nueve punto tres minutos con una distancia de dieciséis punto veinticuatro metros; tramo cuatro, noreste cuarenta y ocho grados cincuenta y uno punto cero minutos con una distancia de trece punto sesenta y un metros; tramo cinco, noreste setenta y ocho grados veintiséis punto tres minutos con una distancia de diecisiete punto sesenta y ocho metros; tramo seis, sureste ochenta y cuatro grados dieciséis punto nueve minutos con una distancia de </w:t>
      </w:r>
      <w:r w:rsidR="00677302">
        <w:rPr>
          <w:szCs w:val="28"/>
        </w:rPr>
        <w:lastRenderedPageBreak/>
        <w:t xml:space="preserve">dieciséis punto ochenta y cinco metros; tramo siete, noreste ochenta y nueve grados doce punto cero minutos con una distancia de veintisiete punto cero cuatro metros; tramo ocho, noreste setenta y tres grados veintiuno punto cuatro minutos con una distancia de treinta y nueve punto setenta y nueve metros; colindando con terrenos de Eugenio Méndez, con calle de por medio. </w:t>
      </w:r>
      <w:r w:rsidR="00677302">
        <w:rPr>
          <w:b/>
          <w:szCs w:val="28"/>
        </w:rPr>
        <w:t>LINDERO SUR</w:t>
      </w:r>
      <w:r w:rsidR="00677302">
        <w:rPr>
          <w:szCs w:val="28"/>
        </w:rPr>
        <w:t xml:space="preserve">, partiendo del vértice </w:t>
      </w:r>
      <w:proofErr w:type="spellStart"/>
      <w:r w:rsidR="00677302">
        <w:rPr>
          <w:szCs w:val="28"/>
        </w:rPr>
        <w:t>Nor</w:t>
      </w:r>
      <w:proofErr w:type="spellEnd"/>
      <w:r w:rsidR="00677302">
        <w:rPr>
          <w:szCs w:val="28"/>
        </w:rPr>
        <w:t xml:space="preserve"> Oriente está formado por cuatro tramos rectos con los siguientes rumbos y distancias: tramo uno, suroeste cuarenta y nueve grados veintidós punto ocho minutos con una distancia de trece punto veintinueve metros; tramo dos, suroeste cincuenta y tres grados diez punto un minutos con una distancia de ochenta y dos punto cuarenta y seis metros; tramo tres, suroeste sesenta y tres grados treinta y tres punto seis minutos con una distancia de siete punto trece metros; tramo cuatro, suroeste cincuenta y un grados treinta y cuatro punto cero minutos con una distancia de cuarenta y uno punto noventa y nueve metros; colindando con terrenos de Pedro Herrera. </w:t>
      </w:r>
      <w:r w:rsidR="00677302">
        <w:rPr>
          <w:b/>
          <w:szCs w:val="28"/>
        </w:rPr>
        <w:t>LINDERO PONIENTE</w:t>
      </w:r>
      <w:r w:rsidR="00677302">
        <w:rPr>
          <w:szCs w:val="28"/>
        </w:rPr>
        <w:t xml:space="preserve">, partiendo del vértice Sur Poniente está formado por un solo tramo recto con el siguiente rumbo y distancia: noroeste cuarenta y seis grados diecisiete punto seis minutos con una distancia de veintisiete punto veintiún metros; colindando con terreno de Victoria Argueta, así se llega al vértice </w:t>
      </w:r>
      <w:proofErr w:type="spellStart"/>
      <w:r w:rsidR="00677302">
        <w:rPr>
          <w:szCs w:val="28"/>
        </w:rPr>
        <w:t>Nor</w:t>
      </w:r>
      <w:proofErr w:type="spellEnd"/>
      <w:r w:rsidR="00677302">
        <w:rPr>
          <w:szCs w:val="28"/>
        </w:rPr>
        <w:t xml:space="preserve"> Poniente que es donde se inicio la descripción “      “           “         “ Así consta en el informe rendido por el perito medidor antes mencionado, lo cual ha sido transcrito literalmente este mismo día. El inmueble en referencia no está en litigio. Así concluimos las presentes diligencias a las once horas de ese mismo día, y firmamos con el perito medidor Ingeniero </w:t>
      </w:r>
      <w:r w:rsidR="008C673B">
        <w:rPr>
          <w:szCs w:val="28"/>
        </w:rPr>
        <w:t>-------------------------------</w:t>
      </w:r>
      <w:r w:rsidR="00677302">
        <w:rPr>
          <w:szCs w:val="28"/>
        </w:rPr>
        <w:t xml:space="preserve">, quien estuvo presente,  no así los colindantes no obstante su legal citación </w:t>
      </w:r>
      <w:proofErr w:type="gramStart"/>
      <w:r w:rsidR="00677302">
        <w:rPr>
          <w:szCs w:val="28"/>
        </w:rPr>
        <w:t>“ “</w:t>
      </w:r>
      <w:proofErr w:type="gramEnd"/>
      <w:r w:rsidR="00677302">
        <w:rPr>
          <w:szCs w:val="28"/>
        </w:rPr>
        <w:t xml:space="preserve"> “ “C. A. Contreras. “ “ “ “  R H V “ “ “ “ Ilegible “ “ “ </w:t>
      </w:r>
      <w:r w:rsidR="00677302">
        <w:rPr>
          <w:b/>
          <w:szCs w:val="28"/>
        </w:rPr>
        <w:lastRenderedPageBreak/>
        <w:t xml:space="preserve">RUBRICADAS. </w:t>
      </w:r>
      <w:r w:rsidR="00677302">
        <w:rPr>
          <w:szCs w:val="28"/>
        </w:rPr>
        <w:t xml:space="preserve">Hay un sello que se lee: </w:t>
      </w:r>
      <w:r w:rsidR="008C673B">
        <w:rPr>
          <w:szCs w:val="28"/>
        </w:rPr>
        <w:t>-----------------</w:t>
      </w:r>
      <w:r w:rsidR="00677302">
        <w:rPr>
          <w:szCs w:val="28"/>
        </w:rPr>
        <w:t xml:space="preserve"> – NOTARIO – REPUBLICA DE EL SALVADOR </w:t>
      </w:r>
      <w:proofErr w:type="gramStart"/>
      <w:r w:rsidR="00677302">
        <w:rPr>
          <w:szCs w:val="28"/>
        </w:rPr>
        <w:t>“ “</w:t>
      </w:r>
      <w:proofErr w:type="gramEnd"/>
      <w:r w:rsidR="00677302">
        <w:rPr>
          <w:szCs w:val="28"/>
        </w:rPr>
        <w:t xml:space="preserve"> “ “ Hay otro sello que se lee: REGISTRO NACIONAL DE ARQUITECTOS E INGENIEROS – </w:t>
      </w:r>
      <w:r w:rsidR="008C673B">
        <w:rPr>
          <w:szCs w:val="28"/>
        </w:rPr>
        <w:t>------------------------------------</w:t>
      </w:r>
      <w:r w:rsidR="00677302">
        <w:rPr>
          <w:szCs w:val="28"/>
        </w:rPr>
        <w:t xml:space="preserve"> INGENIERO CIVIL-REGISTRO NUMERO – EL SALVADOR, C.A. “ “ “ “ protocolícese esta resolución, expídase el testimonio de ley para su inscripción en el Registro Social de Inmueble, y en su oportunidad entréguese las diligencias originales al interesado.  Así me expreso, leo lo escrito, íntegramente y en un solo acto ininterrumpido la presente acta notarial que consta de tres hojas, y por estar redactada conforme a mi voluntad ratifico, firmo y sello. DOY FE.-     </w:t>
      </w:r>
    </w:p>
    <w:p w:rsidR="00677302" w:rsidRDefault="00677302"/>
    <w:sectPr w:rsidR="00677302" w:rsidSect="00495FB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compat/>
  <w:rsids>
    <w:rsidRoot w:val="00974B7C"/>
    <w:rsid w:val="000149B2"/>
    <w:rsid w:val="0028500D"/>
    <w:rsid w:val="00495FBD"/>
    <w:rsid w:val="00677302"/>
    <w:rsid w:val="008C673B"/>
    <w:rsid w:val="00974B7C"/>
    <w:rsid w:val="00D637A6"/>
    <w:rsid w:val="00F30CC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5FB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rsid w:val="00677302"/>
    <w:pPr>
      <w:widowControl w:val="0"/>
      <w:autoSpaceDE w:val="0"/>
      <w:autoSpaceDN w:val="0"/>
      <w:adjustRightInd w:val="0"/>
      <w:spacing w:after="0" w:line="240" w:lineRule="auto"/>
    </w:pPr>
    <w:rPr>
      <w:rFonts w:ascii="Arial" w:eastAsia="Times New Roman" w:hAnsi="Arial" w:cs="Arial"/>
      <w:sz w:val="24"/>
      <w:szCs w:val="24"/>
      <w:lang w:eastAsia="es-ES"/>
    </w:rPr>
  </w:style>
</w:styles>
</file>

<file path=word/webSettings.xml><?xml version="1.0" encoding="utf-8"?>
<w:webSettings xmlns:r="http://schemas.openxmlformats.org/officeDocument/2006/relationships" xmlns:w="http://schemas.openxmlformats.org/wordprocessingml/2006/main">
  <w:divs>
    <w:div w:id="1920098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MAYA\Escritorio\PROTOCOLIZAC&#211;N%20DE%20REMEDI%20VILLALT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309A1-A579-4B3B-BB0C-E25B2B09B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PROTOCOLIZACÓN DE REMEDI VILLALTA</Template>
  <TotalTime>5</TotalTime>
  <Pages>1</Pages>
  <Words>1258</Words>
  <Characters>6924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JA</Company>
  <LinksUpToDate>false</LinksUpToDate>
  <CharactersWithSpaces>8166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c:creator>
  <cp:keywords/>
  <dc:description/>
  <cp:lastModifiedBy>JA</cp:lastModifiedBy>
  <cp:revision>4</cp:revision>
  <dcterms:created xsi:type="dcterms:W3CDTF">2007-07-18T15:21:00Z</dcterms:created>
  <dcterms:modified xsi:type="dcterms:W3CDTF">2011-04-15T00:56:00Z</dcterms:modified>
</cp:coreProperties>
</file>